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49E" w:rsidRPr="0048149E" w:rsidRDefault="0048149E" w:rsidP="0048149E">
      <w:pPr>
        <w:spacing w:line="400" w:lineRule="exact"/>
        <w:rPr>
          <w:rFonts w:ascii="標楷體" w:eastAsia="標楷體" w:hAnsi="標楷體"/>
          <w:color w:val="000000" w:themeColor="text1"/>
          <w:sz w:val="44"/>
          <w:szCs w:val="4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44"/>
          <w:szCs w:val="44"/>
          <w:lang w:eastAsia="zh-TW"/>
        </w:rPr>
        <w:t xml:space="preserve">   </w:t>
      </w:r>
      <w:r w:rsidRPr="0048149E">
        <w:rPr>
          <w:rFonts w:ascii="標楷體" w:eastAsia="標楷體" w:hAnsi="標楷體" w:hint="eastAsia"/>
          <w:color w:val="000000" w:themeColor="text1"/>
          <w:sz w:val="44"/>
          <w:szCs w:val="44"/>
          <w:lang w:eastAsia="zh-TW"/>
        </w:rPr>
        <w:t>桃園市牙醫師公會</w:t>
      </w:r>
    </w:p>
    <w:p w:rsidR="002C382C" w:rsidRDefault="0048149E" w:rsidP="002C382C">
      <w:pPr>
        <w:spacing w:line="600" w:lineRule="exact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</w:t>
      </w:r>
      <w:r w:rsidRPr="00C25E8A">
        <w:rPr>
          <w:rFonts w:ascii="標楷體" w:eastAsia="標楷體" w:hAnsi="標楷體"/>
        </w:rPr>
        <w:object w:dxaOrig="5941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05pt;height:15pt" o:ole="">
            <v:imagedata r:id="rId9" o:title=""/>
          </v:shape>
          <o:OLEObject Type="Embed" ProgID="Word.Document.8" ShapeID="_x0000_i1025" DrawAspect="Content" ObjectID="_1547627735" r:id="rId10">
            <o:FieldCodes>\s</o:FieldCodes>
          </o:OLEObject>
        </w:object>
      </w:r>
    </w:p>
    <w:p w:rsidR="002C382C" w:rsidRPr="002C382C" w:rsidRDefault="002C382C" w:rsidP="002C382C">
      <w:pPr>
        <w:spacing w:line="600" w:lineRule="exact"/>
        <w:jc w:val="left"/>
        <w:rPr>
          <w:rFonts w:ascii="文鼎粗行楷" w:eastAsia="文鼎粗行楷" w:hint="eastAsia"/>
          <w:noProof/>
          <w:color w:val="000000" w:themeColor="text1"/>
          <w:sz w:val="56"/>
          <w:szCs w:val="56"/>
          <w:lang w:eastAsia="zh-TW"/>
        </w:rPr>
      </w:pPr>
      <w:r w:rsidRPr="002C382C">
        <w:rPr>
          <w:rFonts w:ascii="文鼎粗行楷" w:eastAsia="文鼎粗行楷" w:hint="eastAsia"/>
          <w:noProof/>
          <w:color w:val="000000" w:themeColor="text1"/>
          <w:sz w:val="56"/>
          <w:szCs w:val="56"/>
          <w:lang w:eastAsia="zh-TW"/>
        </w:rPr>
        <w:t>勞動法令新政下</w:t>
      </w:r>
      <w:r>
        <w:rPr>
          <w:rFonts w:ascii="文鼎粗行楷" w:eastAsia="文鼎粗行楷" w:hint="eastAsia"/>
          <w:noProof/>
          <w:color w:val="000000" w:themeColor="text1"/>
          <w:sz w:val="56"/>
          <w:szCs w:val="56"/>
          <w:lang w:eastAsia="zh-TW"/>
        </w:rPr>
        <w:t>-</w:t>
      </w:r>
    </w:p>
    <w:p w:rsidR="002C460F" w:rsidRPr="002C460F" w:rsidRDefault="002C460F" w:rsidP="002C382C">
      <w:pPr>
        <w:spacing w:line="840" w:lineRule="exact"/>
        <w:rPr>
          <w:rFonts w:ascii="文鼎粗行楷" w:eastAsia="文鼎粗行楷"/>
          <w:noProof/>
          <w:color w:val="000000" w:themeColor="text1"/>
          <w:sz w:val="48"/>
          <w:szCs w:val="48"/>
          <w:lang w:eastAsia="zh-TW"/>
        </w:rPr>
      </w:pPr>
      <w:bookmarkStart w:id="0" w:name="_GoBack"/>
      <w:bookmarkEnd w:id="0"/>
      <w:r w:rsidRPr="002C382C">
        <w:rPr>
          <w:rFonts w:ascii="文鼎粗行楷" w:eastAsia="文鼎粗行楷" w:hint="eastAsia"/>
          <w:noProof/>
          <w:color w:val="000000" w:themeColor="text1"/>
          <w:sz w:val="64"/>
          <w:szCs w:val="64"/>
          <w:lang w:eastAsia="zh-TW"/>
        </w:rPr>
        <w:t>2017</w:t>
      </w:r>
      <w:r w:rsidR="00664D32">
        <w:rPr>
          <w:rFonts w:ascii="文鼎粗行楷" w:eastAsia="文鼎粗行楷" w:hint="eastAsia"/>
          <w:noProof/>
          <w:color w:val="000000" w:themeColor="text1"/>
          <w:sz w:val="48"/>
          <w:szCs w:val="48"/>
          <w:lang w:eastAsia="zh-TW"/>
        </w:rPr>
        <w:t>沸沸揚揚</w:t>
      </w:r>
      <w:r w:rsidRPr="002C460F">
        <w:rPr>
          <w:rFonts w:ascii="文鼎粗行楷" w:eastAsia="文鼎粗行楷" w:hint="eastAsia"/>
          <w:noProof/>
          <w:color w:val="000000" w:themeColor="text1"/>
          <w:sz w:val="48"/>
          <w:szCs w:val="48"/>
          <w:lang w:eastAsia="zh-TW"/>
        </w:rPr>
        <w:t>熱門話題</w:t>
      </w:r>
    </w:p>
    <w:p w:rsidR="002C460F" w:rsidRPr="002C460F" w:rsidRDefault="002C460F" w:rsidP="002C382C">
      <w:pPr>
        <w:pStyle w:val="1"/>
        <w:spacing w:before="0" w:after="0" w:line="660" w:lineRule="exact"/>
        <w:rPr>
          <w:rFonts w:ascii="文鼎粗行楷" w:eastAsia="文鼎粗行楷"/>
          <w:color w:val="000000" w:themeColor="text1"/>
          <w:sz w:val="44"/>
          <w:szCs w:val="44"/>
          <w:lang w:eastAsia="zh-TW"/>
        </w:rPr>
      </w:pPr>
      <w:r w:rsidRPr="002C460F">
        <w:rPr>
          <w:rFonts w:ascii="文鼎粗行楷" w:eastAsia="文鼎粗行楷" w:hint="eastAsia"/>
          <w:color w:val="000000" w:themeColor="text1"/>
          <w:sz w:val="44"/>
          <w:szCs w:val="44"/>
          <w:lang w:eastAsia="zh-TW"/>
        </w:rPr>
        <w:t>一例</w:t>
      </w:r>
      <w:proofErr w:type="gramStart"/>
      <w:r w:rsidRPr="002C460F">
        <w:rPr>
          <w:rFonts w:ascii="文鼎粗行楷" w:eastAsia="文鼎粗行楷" w:hint="eastAsia"/>
          <w:color w:val="000000" w:themeColor="text1"/>
          <w:sz w:val="44"/>
          <w:szCs w:val="44"/>
          <w:lang w:eastAsia="zh-TW"/>
        </w:rPr>
        <w:t>一</w:t>
      </w:r>
      <w:proofErr w:type="gramEnd"/>
      <w:r w:rsidRPr="002C460F">
        <w:rPr>
          <w:rFonts w:ascii="文鼎粗行楷" w:eastAsia="文鼎粗行楷" w:hint="eastAsia"/>
          <w:color w:val="000000" w:themeColor="text1"/>
          <w:sz w:val="44"/>
          <w:szCs w:val="44"/>
          <w:lang w:eastAsia="zh-TW"/>
        </w:rPr>
        <w:t>休您了解了嗎？</w:t>
      </w:r>
    </w:p>
    <w:p w:rsidR="002C460F" w:rsidRDefault="002C460F" w:rsidP="002D6BFC">
      <w:pPr>
        <w:rPr>
          <w:rFonts w:eastAsia="新細明體"/>
          <w:noProof/>
          <w:lang w:eastAsia="zh-TW"/>
        </w:rPr>
      </w:pPr>
      <w:r>
        <w:rPr>
          <w:noProof/>
          <w:lang w:eastAsia="zh-TW"/>
        </w:rPr>
        <w:drawing>
          <wp:inline distT="0" distB="0" distL="0" distR="0" wp14:anchorId="4C1B8E38" wp14:editId="582BD05C">
            <wp:extent cx="5953125" cy="476250"/>
            <wp:effectExtent l="0" t="0" r="9525" b="0"/>
            <wp:docPr id="4" name="Picture 1" descr="top_border_black_th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border_black_thick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3625" cy="4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0F" w:rsidRPr="00D435B2" w:rsidRDefault="00AF1B0B" w:rsidP="0071376D">
      <w:pPr>
        <w:jc w:val="left"/>
        <w:rPr>
          <w:rFonts w:eastAsia="新細明體"/>
          <w:noProof/>
          <w:sz w:val="40"/>
          <w:szCs w:val="40"/>
          <w:lang w:eastAsia="zh-TW"/>
        </w:rPr>
      </w:pPr>
      <w:r>
        <w:rPr>
          <w:rFonts w:ascii="細明體" w:eastAsia="細明體" w:hAnsi="細明體" w:cs="細明體" w:hint="eastAsia"/>
          <w:color w:val="000000"/>
          <w:sz w:val="28"/>
          <w:szCs w:val="28"/>
          <w:lang w:eastAsia="zh-TW"/>
        </w:rPr>
        <w:t xml:space="preserve">            </w:t>
      </w:r>
      <w:r w:rsidRPr="0048149E">
        <w:rPr>
          <w:rFonts w:ascii="文鼎粗行楷" w:eastAsia="文鼎粗行楷" w:hAnsi="Arial" w:cs="Arial" w:hint="eastAsia"/>
          <w:color w:val="000000"/>
          <w:sz w:val="48"/>
          <w:szCs w:val="48"/>
          <w:lang w:eastAsia="zh-TW"/>
        </w:rPr>
        <w:t>一例</w:t>
      </w:r>
      <w:proofErr w:type="gramStart"/>
      <w:r w:rsidRPr="0048149E">
        <w:rPr>
          <w:rFonts w:ascii="文鼎粗行楷" w:eastAsia="文鼎粗行楷" w:hAnsi="Arial" w:cs="Arial" w:hint="eastAsia"/>
          <w:color w:val="000000"/>
          <w:sz w:val="48"/>
          <w:szCs w:val="48"/>
          <w:lang w:eastAsia="zh-TW"/>
        </w:rPr>
        <w:t>一</w:t>
      </w:r>
      <w:proofErr w:type="gramEnd"/>
      <w:r w:rsidRPr="0048149E">
        <w:rPr>
          <w:rFonts w:ascii="文鼎粗行楷" w:eastAsia="文鼎粗行楷" w:hAnsi="Arial" w:cs="Arial" w:hint="eastAsia"/>
          <w:color w:val="000000"/>
          <w:sz w:val="48"/>
          <w:szCs w:val="48"/>
          <w:lang w:eastAsia="zh-TW"/>
        </w:rPr>
        <w:t>休講座</w:t>
      </w:r>
      <w:r w:rsidRPr="00D435B2">
        <w:rPr>
          <w:rFonts w:ascii="文鼎粗行楷" w:eastAsia="文鼎粗行楷" w:hAnsi="Arial" w:cs="Arial" w:hint="eastAsia"/>
          <w:color w:val="000000"/>
          <w:sz w:val="40"/>
          <w:szCs w:val="40"/>
          <w:lang w:eastAsia="zh-TW"/>
        </w:rPr>
        <w:t>熱情加碼熱烈登場!!</w:t>
      </w:r>
    </w:p>
    <w:p w:rsidR="00664D32" w:rsidRPr="002C382C" w:rsidRDefault="00664D32" w:rsidP="002C382C">
      <w:pPr>
        <w:spacing w:line="400" w:lineRule="exact"/>
        <w:jc w:val="left"/>
        <w:rPr>
          <w:rFonts w:ascii="文鼎粗行楷" w:eastAsia="文鼎粗行楷" w:hAnsi="微軟正黑體"/>
          <w:color w:val="000000" w:themeColor="text1"/>
          <w:sz w:val="28"/>
          <w:szCs w:val="28"/>
          <w:lang w:eastAsia="zh-TW"/>
        </w:rPr>
      </w:pPr>
      <w:r>
        <w:rPr>
          <w:rFonts w:ascii="細明體" w:eastAsia="細明體" w:hAnsi="細明體" w:cs="細明體" w:hint="eastAsia"/>
          <w:color w:val="1D2129"/>
          <w:sz w:val="28"/>
          <w:szCs w:val="28"/>
          <w:lang w:eastAsia="zh-TW"/>
        </w:rPr>
        <w:t xml:space="preserve">    </w:t>
      </w:r>
      <w:r w:rsidRPr="002C382C">
        <w:rPr>
          <w:rFonts w:ascii="文鼎粗行楷" w:eastAsia="文鼎粗行楷" w:hint="eastAsia"/>
          <w:color w:val="000000" w:themeColor="text1"/>
          <w:sz w:val="28"/>
          <w:szCs w:val="28"/>
          <w:lang w:eastAsia="zh-TW"/>
        </w:rPr>
        <w:t>「一例</w:t>
      </w:r>
      <w:proofErr w:type="gramStart"/>
      <w:r w:rsidRPr="002C382C">
        <w:rPr>
          <w:rFonts w:ascii="文鼎粗行楷" w:eastAsia="文鼎粗行楷" w:hint="eastAsia"/>
          <w:color w:val="000000" w:themeColor="text1"/>
          <w:sz w:val="28"/>
          <w:szCs w:val="28"/>
          <w:lang w:eastAsia="zh-TW"/>
        </w:rPr>
        <w:t>一</w:t>
      </w:r>
      <w:proofErr w:type="gramEnd"/>
      <w:r w:rsidRPr="002C382C">
        <w:rPr>
          <w:rFonts w:ascii="文鼎粗行楷" w:eastAsia="文鼎粗行楷" w:hint="eastAsia"/>
          <w:color w:val="000000" w:themeColor="text1"/>
          <w:sz w:val="28"/>
          <w:szCs w:val="28"/>
          <w:lang w:eastAsia="zh-TW"/>
        </w:rPr>
        <w:t>休」新制自2017年元旦起實施，對</w:t>
      </w:r>
      <w:r w:rsidRPr="002C382C">
        <w:rPr>
          <w:rFonts w:ascii="文鼎粗行楷" w:eastAsia="文鼎粗行楷" w:hAnsi="新細明體" w:hint="eastAsia"/>
          <w:color w:val="000000" w:themeColor="text1"/>
          <w:sz w:val="28"/>
          <w:szCs w:val="28"/>
          <w:lang w:eastAsia="zh-TW"/>
        </w:rPr>
        <w:t>院所</w:t>
      </w:r>
      <w:r w:rsidRPr="002C382C">
        <w:rPr>
          <w:rFonts w:ascii="文鼎粗行楷" w:eastAsia="文鼎粗行楷" w:hint="eastAsia"/>
          <w:color w:val="000000" w:themeColor="text1"/>
          <w:sz w:val="28"/>
          <w:szCs w:val="28"/>
          <w:lang w:eastAsia="zh-TW"/>
        </w:rPr>
        <w:t>經營管理者與員工帶來什麼衝擊？身為</w:t>
      </w:r>
      <w:r w:rsidRPr="002C382C">
        <w:rPr>
          <w:rFonts w:ascii="文鼎粗行楷" w:eastAsia="文鼎粗行楷" w:hAnsi="新細明體" w:hint="eastAsia"/>
          <w:color w:val="000000" w:themeColor="text1"/>
          <w:sz w:val="28"/>
          <w:szCs w:val="28"/>
          <w:lang w:eastAsia="zh-TW"/>
        </w:rPr>
        <w:t>負責醫師</w:t>
      </w:r>
      <w:r w:rsidRPr="002C382C">
        <w:rPr>
          <w:rFonts w:ascii="文鼎粗行楷" w:eastAsia="文鼎粗行楷" w:hint="eastAsia"/>
          <w:color w:val="000000" w:themeColor="text1"/>
          <w:sz w:val="28"/>
          <w:szCs w:val="28"/>
          <w:lang w:eastAsia="zh-TW"/>
        </w:rPr>
        <w:t>的您，是否已全面瞭解及因應方法？</w:t>
      </w:r>
    </w:p>
    <w:p w:rsidR="00664D32" w:rsidRPr="002C382C" w:rsidRDefault="002C382C" w:rsidP="002C382C">
      <w:pPr>
        <w:spacing w:line="400" w:lineRule="exact"/>
        <w:jc w:val="left"/>
        <w:rPr>
          <w:rFonts w:ascii="文鼎粗行楷" w:eastAsia="文鼎粗行楷"/>
          <w:noProof/>
          <w:color w:val="000000" w:themeColor="text1"/>
          <w:sz w:val="28"/>
          <w:szCs w:val="28"/>
          <w:lang w:eastAsia="zh-TW"/>
        </w:rPr>
      </w:pPr>
      <w:r w:rsidRPr="002C382C">
        <w:rPr>
          <w:rFonts w:ascii="文鼎粗行楷" w:eastAsia="文鼎粗行楷" w:hint="eastAsia"/>
          <w:noProof/>
          <w:sz w:val="28"/>
          <w:szCs w:val="28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2EF4197" wp14:editId="2FB3EE1C">
                <wp:simplePos x="0" y="0"/>
                <wp:positionH relativeFrom="page">
                  <wp:posOffset>1171575</wp:posOffset>
                </wp:positionH>
                <wp:positionV relativeFrom="page">
                  <wp:posOffset>4981575</wp:posOffset>
                </wp:positionV>
                <wp:extent cx="5060315" cy="3724275"/>
                <wp:effectExtent l="0" t="0" r="0" b="9525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315" cy="372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A90" w:rsidRPr="00441E0A" w:rsidRDefault="0071376D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sym w:font="Wingdings" w:char="F0D8"/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主辦單位：桃園市牙醫師公會</w:t>
                            </w:r>
                          </w:p>
                          <w:p w:rsidR="000B36DC" w:rsidRPr="00441E0A" w:rsidRDefault="0071376D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sym w:font="Wingdings" w:char="F0D8"/>
                            </w: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上課</w:t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時間：</w:t>
                            </w: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106年</w:t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2月12</w:t>
                            </w: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(</w:t>
                            </w: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星期</w:t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日)</w:t>
                            </w:r>
                            <w:r w:rsidRPr="00441E0A">
                              <w:rPr>
                                <w:rFonts w:ascii="文鼎粗行楷" w:eastAsia="文鼎粗行楷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AM</w:t>
                            </w:r>
                            <w:r w:rsidRPr="00441E0A">
                              <w:rPr>
                                <w:rFonts w:ascii="細明體" w:eastAsia="細明體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Pr="00441E0A">
                              <w:rPr>
                                <w:rFonts w:ascii="文鼎粗行楷" w:eastAsia="文鼎粗行楷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09:00</w:t>
                            </w:r>
                          </w:p>
                          <w:p w:rsidR="000B36DC" w:rsidRPr="00441E0A" w:rsidRDefault="00441E0A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sym w:font="Wingdings" w:char="F0D8"/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地點：中壢區環北路400號20樓之1</w:t>
                            </w:r>
                          </w:p>
                          <w:p w:rsidR="0071376D" w:rsidRPr="00441E0A" w:rsidRDefault="00441E0A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sym w:font="Wingdings" w:char="F0D8"/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講師：</w:t>
                            </w:r>
                            <w:r w:rsidR="0071376D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eastAsia="zh-TW"/>
                              </w:rPr>
                              <w:t>李明勳</w:t>
                            </w:r>
                            <w:r w:rsidR="0071376D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法務長/律師</w:t>
                            </w:r>
                          </w:p>
                          <w:p w:rsidR="000B36DC" w:rsidRPr="00441E0A" w:rsidRDefault="000B36DC" w:rsidP="00441E0A">
                            <w:pPr>
                              <w:spacing w:line="400" w:lineRule="exact"/>
                              <w:ind w:firstLineChars="403" w:firstLine="1128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依納</w:t>
                            </w:r>
                            <w:proofErr w:type="gramStart"/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爵</w:t>
                            </w:r>
                            <w:proofErr w:type="gramEnd"/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資產管理有限公司</w:t>
                            </w:r>
                          </w:p>
                          <w:p w:rsidR="0071376D" w:rsidRPr="00441E0A" w:rsidRDefault="0071376D" w:rsidP="00441E0A">
                            <w:pPr>
                              <w:spacing w:line="400" w:lineRule="exact"/>
                              <w:ind w:firstLineChars="400" w:firstLine="1120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eastAsia="zh-TW"/>
                              </w:rPr>
                              <w:t>侯良頡</w:t>
                            </w: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董事長</w:t>
                            </w:r>
                          </w:p>
                          <w:p w:rsidR="000B36DC" w:rsidRPr="00441E0A" w:rsidRDefault="0071376D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細明體" w:eastAsia="細明體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    </w:t>
                            </w:r>
                            <w:r w:rsidR="00441E0A">
                              <w:rPr>
                                <w:rFonts w:ascii="細明體" w:eastAsia="細明體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Pr="00441E0A">
                              <w:rPr>
                                <w:rFonts w:ascii="細明體" w:eastAsia="細明體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proofErr w:type="gramStart"/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盛</w:t>
                            </w:r>
                            <w:r w:rsid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亞</w:t>
                            </w:r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顧</w:t>
                            </w:r>
                            <w:r w:rsid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問</w:t>
                            </w:r>
                            <w:proofErr w:type="gramEnd"/>
                            <w:r w:rsidR="000B36DC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股份有限公司</w:t>
                            </w:r>
                          </w:p>
                          <w:p w:rsidR="0071376D" w:rsidRPr="00441E0A" w:rsidRDefault="0071376D" w:rsidP="0071376D">
                            <w:pPr>
                              <w:spacing w:line="400" w:lineRule="exact"/>
                              <w:jc w:val="left"/>
                              <w:rPr>
                                <w:rFonts w:ascii="新細明體" w:eastAsia="新細明體" w:hAnsi="新細明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演講大綱：</w:t>
                            </w:r>
                          </w:p>
                          <w:p w:rsidR="0071376D" w:rsidRPr="00441E0A" w:rsidRDefault="0071376D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新細明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sym w:font="Wingdings" w:char="F076"/>
                            </w:r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一例</w:t>
                            </w:r>
                            <w:proofErr w:type="gramStart"/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一</w:t>
                            </w:r>
                            <w:proofErr w:type="gramEnd"/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休 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                     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sym w:font="Wingdings" w:char="F076"/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CRS</w:t>
                            </w:r>
                          </w:p>
                          <w:p w:rsidR="0071376D" w:rsidRPr="00441E0A" w:rsidRDefault="0071376D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新細明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1.什麼是「一例</w:t>
                            </w:r>
                            <w:proofErr w:type="gramStart"/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一</w:t>
                            </w:r>
                            <w:proofErr w:type="gramEnd"/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休」？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         </w:t>
                            </w:r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1.什麼是「CRS」？</w:t>
                            </w:r>
                          </w:p>
                          <w:p w:rsidR="0071376D" w:rsidRPr="00441E0A" w:rsidRDefault="0071376D" w:rsidP="0071376D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新細明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2.對醫療院所的影響？ 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</w:t>
                            </w:r>
                            <w:r w:rsidR="00441E0A" w:rsidRPr="00441E0A">
                              <w:rPr>
                                <w:rFonts w:ascii="細明體" w:eastAsia="細明體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        2.對您的影響？</w:t>
                            </w:r>
                          </w:p>
                          <w:p w:rsidR="000B36DC" w:rsidRPr="00441E0A" w:rsidRDefault="0071376D" w:rsidP="00441E0A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標楷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3.違反一例</w:t>
                            </w:r>
                            <w:proofErr w:type="gramStart"/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一</w:t>
                            </w:r>
                            <w:proofErr w:type="gramEnd"/>
                            <w:r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休的罰則 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 </w:t>
                            </w:r>
                            <w:r w:rsidR="00441E0A" w:rsidRPr="00441E0A">
                              <w:rPr>
                                <w:rFonts w:ascii="細明體" w:eastAsia="細明體" w:hAnsi="細明體" w:cs="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</w:t>
                            </w:r>
                            <w:r w:rsidR="00441E0A" w:rsidRPr="00441E0A">
                              <w:rPr>
                                <w:rFonts w:ascii="文鼎粗行楷" w:eastAsia="文鼎粗行楷" w:hAnsi="新細明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       3.您得如何因應？</w:t>
                            </w:r>
                            <w:r w:rsidR="00441E0A" w:rsidRPr="00441E0A">
                              <w:rPr>
                                <w:rFonts w:ascii="文鼎粗行楷" w:eastAsia="文鼎粗行楷" w:hAnsi="標楷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</w:p>
                          <w:p w:rsidR="00441E0A" w:rsidRPr="00441E0A" w:rsidRDefault="00441E0A" w:rsidP="00441E0A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微軟正黑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微軟正黑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4.診所該如何來因應？</w:t>
                            </w:r>
                          </w:p>
                          <w:p w:rsidR="00441E0A" w:rsidRDefault="00441E0A" w:rsidP="00441E0A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微軟正黑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41E0A">
                              <w:rPr>
                                <w:rFonts w:ascii="文鼎粗行楷" w:eastAsia="文鼎粗行楷" w:hAnsi="微軟正黑體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5.常見的實務問題</w:t>
                            </w:r>
                          </w:p>
                          <w:p w:rsidR="0048149E" w:rsidRDefault="0048149E" w:rsidP="00441E0A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微軟正黑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</w:p>
                          <w:p w:rsidR="00441E0A" w:rsidRPr="00441E0A" w:rsidRDefault="00441E0A" w:rsidP="00441E0A">
                            <w:pPr>
                              <w:spacing w:line="400" w:lineRule="exact"/>
                              <w:jc w:val="left"/>
                              <w:rPr>
                                <w:rFonts w:ascii="文鼎粗行楷" w:eastAsia="文鼎粗行楷" w:hAnsi="微軟正黑體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92.25pt;margin-top:392.25pt;width:398.45pt;height:293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" o:allowincell="f" filled="f" stroked="f">
                <v:textbox>
                  <w:txbxContent>
                    <w:p w:rsidR="00434A90" w:rsidRPr="00441E0A" w:rsidRDefault="0071376D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sym w:font="Wingdings" w:char="F0D8"/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主辦單位：桃園市牙醫師公會</w:t>
                      </w:r>
                    </w:p>
                    <w:p w:rsidR="000B36DC" w:rsidRPr="00441E0A" w:rsidRDefault="0071376D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sym w:font="Wingdings" w:char="F0D8"/>
                      </w: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上課</w:t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時間：</w:t>
                      </w: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106年</w:t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2月12</w:t>
                      </w: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日</w:t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(</w:t>
                      </w: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星期</w:t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日)</w:t>
                      </w:r>
                      <w:r w:rsidRPr="00441E0A">
                        <w:rPr>
                          <w:rFonts w:ascii="文鼎粗行楷" w:eastAsia="文鼎粗行楷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AM</w:t>
                      </w:r>
                      <w:r w:rsidRPr="00441E0A">
                        <w:rPr>
                          <w:rFonts w:ascii="細明體" w:eastAsia="細明體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Pr="00441E0A">
                        <w:rPr>
                          <w:rFonts w:ascii="文鼎粗行楷" w:eastAsia="文鼎粗行楷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09:00</w:t>
                      </w:r>
                    </w:p>
                    <w:p w:rsidR="000B36DC" w:rsidRPr="00441E0A" w:rsidRDefault="00441E0A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sym w:font="Wingdings" w:char="F0D8"/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地點：中壢區環北路400號20樓之1</w:t>
                      </w:r>
                    </w:p>
                    <w:p w:rsidR="0071376D" w:rsidRPr="00441E0A" w:rsidRDefault="00441E0A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sym w:font="Wingdings" w:char="F0D8"/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講師：</w:t>
                      </w:r>
                      <w:r w:rsidR="0071376D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u w:val="single"/>
                          <w:lang w:eastAsia="zh-TW"/>
                        </w:rPr>
                        <w:t>李明勳</w:t>
                      </w:r>
                      <w:r w:rsidR="0071376D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法務長/律師</w:t>
                      </w:r>
                    </w:p>
                    <w:p w:rsidR="000B36DC" w:rsidRPr="00441E0A" w:rsidRDefault="000B36DC" w:rsidP="00441E0A">
                      <w:pPr>
                        <w:spacing w:line="400" w:lineRule="exact"/>
                        <w:ind w:firstLineChars="403" w:firstLine="1128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依納</w:t>
                      </w:r>
                      <w:proofErr w:type="gramStart"/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爵</w:t>
                      </w:r>
                      <w:proofErr w:type="gramEnd"/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資產管理有限公司</w:t>
                      </w:r>
                    </w:p>
                    <w:p w:rsidR="0071376D" w:rsidRPr="00441E0A" w:rsidRDefault="0071376D" w:rsidP="00441E0A">
                      <w:pPr>
                        <w:spacing w:line="400" w:lineRule="exact"/>
                        <w:ind w:firstLineChars="400" w:firstLine="1120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u w:val="single"/>
                          <w:lang w:eastAsia="zh-TW"/>
                        </w:rPr>
                        <w:t>侯良頡</w:t>
                      </w: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董事長</w:t>
                      </w:r>
                    </w:p>
                    <w:p w:rsidR="000B36DC" w:rsidRPr="00441E0A" w:rsidRDefault="0071376D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細明體" w:eastAsia="細明體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    </w:t>
                      </w:r>
                      <w:r w:rsidR="00441E0A">
                        <w:rPr>
                          <w:rFonts w:ascii="細明體" w:eastAsia="細明體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Pr="00441E0A">
                        <w:rPr>
                          <w:rFonts w:ascii="細明體" w:eastAsia="細明體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proofErr w:type="gramStart"/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盛</w:t>
                      </w:r>
                      <w:r w:rsid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亞</w:t>
                      </w:r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顧</w:t>
                      </w:r>
                      <w:r w:rsid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問</w:t>
                      </w:r>
                      <w:proofErr w:type="gramEnd"/>
                      <w:r w:rsidR="000B36DC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股份有限公司</w:t>
                      </w:r>
                    </w:p>
                    <w:p w:rsidR="0071376D" w:rsidRPr="00441E0A" w:rsidRDefault="0071376D" w:rsidP="0071376D">
                      <w:pPr>
                        <w:spacing w:line="400" w:lineRule="exact"/>
                        <w:jc w:val="left"/>
                        <w:rPr>
                          <w:rFonts w:ascii="新細明體" w:eastAsia="新細明體" w:hAnsi="新細明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演講大綱：</w:t>
                      </w:r>
                    </w:p>
                    <w:p w:rsidR="0071376D" w:rsidRPr="00441E0A" w:rsidRDefault="0071376D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新細明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sym w:font="Wingdings" w:char="F076"/>
                      </w:r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一例</w:t>
                      </w:r>
                      <w:proofErr w:type="gramStart"/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一</w:t>
                      </w:r>
                      <w:proofErr w:type="gramEnd"/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休 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                     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sym w:font="Wingdings" w:char="F076"/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CRS</w:t>
                      </w:r>
                    </w:p>
                    <w:p w:rsidR="0071376D" w:rsidRPr="00441E0A" w:rsidRDefault="0071376D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新細明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1.什麼是「一例</w:t>
                      </w:r>
                      <w:proofErr w:type="gramStart"/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一</w:t>
                      </w:r>
                      <w:proofErr w:type="gramEnd"/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休」？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         </w:t>
                      </w:r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1.什麼是「CRS」？</w:t>
                      </w:r>
                    </w:p>
                    <w:p w:rsidR="0071376D" w:rsidRPr="00441E0A" w:rsidRDefault="0071376D" w:rsidP="0071376D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新細明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2.對醫療院所的影響？ 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</w:t>
                      </w:r>
                      <w:r w:rsidR="00441E0A" w:rsidRPr="00441E0A">
                        <w:rPr>
                          <w:rFonts w:ascii="細明體" w:eastAsia="細明體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        2.對您的影響？</w:t>
                      </w:r>
                    </w:p>
                    <w:p w:rsidR="000B36DC" w:rsidRPr="00441E0A" w:rsidRDefault="0071376D" w:rsidP="00441E0A">
                      <w:pPr>
                        <w:spacing w:line="400" w:lineRule="exact"/>
                        <w:jc w:val="left"/>
                        <w:rPr>
                          <w:rFonts w:ascii="文鼎粗行楷" w:eastAsia="文鼎粗行楷" w:hAnsi="標楷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3.違反一例</w:t>
                      </w:r>
                      <w:proofErr w:type="gramStart"/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一</w:t>
                      </w:r>
                      <w:proofErr w:type="gramEnd"/>
                      <w:r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休的罰則 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 </w:t>
                      </w:r>
                      <w:r w:rsidR="00441E0A" w:rsidRPr="00441E0A">
                        <w:rPr>
                          <w:rFonts w:ascii="細明體" w:eastAsia="細明體" w:hAnsi="細明體" w:cs="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</w:t>
                      </w:r>
                      <w:r w:rsidR="00441E0A" w:rsidRPr="00441E0A">
                        <w:rPr>
                          <w:rFonts w:ascii="文鼎粗行楷" w:eastAsia="文鼎粗行楷" w:hAnsi="新細明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       3.您得如何因應？</w:t>
                      </w:r>
                      <w:r w:rsidR="00441E0A" w:rsidRPr="00441E0A">
                        <w:rPr>
                          <w:rFonts w:ascii="文鼎粗行楷" w:eastAsia="文鼎粗行楷" w:hAnsi="標楷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</w:p>
                    <w:p w:rsidR="00441E0A" w:rsidRPr="00441E0A" w:rsidRDefault="00441E0A" w:rsidP="00441E0A">
                      <w:pPr>
                        <w:spacing w:line="400" w:lineRule="exact"/>
                        <w:jc w:val="left"/>
                        <w:rPr>
                          <w:rFonts w:ascii="文鼎粗行楷" w:eastAsia="文鼎粗行楷" w:hAnsi="微軟正黑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微軟正黑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4.診所該如何來因應？</w:t>
                      </w:r>
                    </w:p>
                    <w:p w:rsidR="00441E0A" w:rsidRDefault="00441E0A" w:rsidP="00441E0A">
                      <w:pPr>
                        <w:spacing w:line="400" w:lineRule="exact"/>
                        <w:jc w:val="left"/>
                        <w:rPr>
                          <w:rFonts w:ascii="文鼎粗行楷" w:eastAsia="文鼎粗行楷" w:hAnsi="微軟正黑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  <w:r w:rsidRPr="00441E0A">
                        <w:rPr>
                          <w:rFonts w:ascii="文鼎粗行楷" w:eastAsia="文鼎粗行楷" w:hAnsi="微軟正黑體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5.常見的實務問題</w:t>
                      </w:r>
                    </w:p>
                    <w:p w:rsidR="0048149E" w:rsidRDefault="0048149E" w:rsidP="00441E0A">
                      <w:pPr>
                        <w:spacing w:line="400" w:lineRule="exact"/>
                        <w:jc w:val="left"/>
                        <w:rPr>
                          <w:rFonts w:ascii="文鼎粗行楷" w:eastAsia="文鼎粗行楷" w:hAnsi="微軟正黑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</w:p>
                    <w:p w:rsidR="00441E0A" w:rsidRPr="00441E0A" w:rsidRDefault="00441E0A" w:rsidP="00441E0A">
                      <w:pPr>
                        <w:spacing w:line="400" w:lineRule="exact"/>
                        <w:jc w:val="left"/>
                        <w:rPr>
                          <w:rFonts w:ascii="文鼎粗行楷" w:eastAsia="文鼎粗行楷" w:hAnsi="微軟正黑體"/>
                          <w:color w:val="000000" w:themeColor="text1"/>
                          <w:sz w:val="28"/>
                          <w:szCs w:val="28"/>
                          <w:lang w:eastAsia="zh-TW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4D32" w:rsidRPr="002C382C">
        <w:rPr>
          <w:rFonts w:ascii="文鼎粗行楷" w:eastAsia="文鼎粗行楷" w:hint="eastAsia"/>
          <w:noProof/>
          <w:color w:val="000000" w:themeColor="text1"/>
          <w:sz w:val="28"/>
          <w:szCs w:val="28"/>
          <w:lang w:eastAsia="zh-TW"/>
        </w:rPr>
        <w:t xml:space="preserve">    </w:t>
      </w:r>
      <w:proofErr w:type="gramStart"/>
      <w:r w:rsidR="00AF1B0B" w:rsidRPr="002C382C">
        <w:rPr>
          <w:rFonts w:ascii="文鼎粗行楷" w:eastAsia="文鼎粗行楷" w:hAnsi="Trebuchet MS" w:hint="eastAsia"/>
          <w:color w:val="000000" w:themeColor="text1"/>
          <w:sz w:val="28"/>
          <w:szCs w:val="28"/>
          <w:lang w:eastAsia="zh-TW"/>
        </w:rPr>
        <w:t>桃牙福</w:t>
      </w:r>
      <w:proofErr w:type="gramEnd"/>
      <w:r w:rsidR="00AF1B0B" w:rsidRPr="002C382C">
        <w:rPr>
          <w:rFonts w:ascii="文鼎粗行楷" w:eastAsia="文鼎粗行楷" w:hAnsi="Trebuchet MS" w:hint="eastAsia"/>
          <w:color w:val="000000" w:themeColor="text1"/>
          <w:sz w:val="28"/>
          <w:szCs w:val="28"/>
          <w:lang w:eastAsia="zh-TW"/>
        </w:rPr>
        <w:t>委會</w:t>
      </w:r>
      <w:r w:rsidR="00AF1B0B" w:rsidRPr="002C382C">
        <w:rPr>
          <w:rFonts w:ascii="文鼎粗行楷" w:eastAsia="文鼎粗行楷" w:hAnsiTheme="majorEastAsia" w:cs="Adobe 仿宋 Std R" w:hint="eastAsia"/>
          <w:color w:val="000000" w:themeColor="text1"/>
          <w:sz w:val="28"/>
          <w:szCs w:val="28"/>
          <w:lang w:eastAsia="zh-TW"/>
        </w:rPr>
        <w:t>特別邀請專業顧問講授“</w:t>
      </w:r>
      <w:r w:rsidR="00AF1B0B" w:rsidRPr="002C382C">
        <w:rPr>
          <w:rFonts w:ascii="文鼎粗行楷" w:eastAsia="文鼎粗行楷" w:hAnsi="Arial" w:cs="Arial" w:hint="eastAsia"/>
          <w:bCs/>
          <w:color w:val="000000" w:themeColor="text1"/>
          <w:sz w:val="28"/>
          <w:szCs w:val="28"/>
          <w:lang w:eastAsia="zh-TW"/>
        </w:rPr>
        <w:t>勞基法一例</w:t>
      </w:r>
      <w:proofErr w:type="gramStart"/>
      <w:r w:rsidR="00AF1B0B" w:rsidRPr="002C382C">
        <w:rPr>
          <w:rFonts w:ascii="文鼎粗行楷" w:eastAsia="文鼎粗行楷" w:hAnsi="Arial" w:cs="Arial" w:hint="eastAsia"/>
          <w:bCs/>
          <w:color w:val="000000" w:themeColor="text1"/>
          <w:sz w:val="28"/>
          <w:szCs w:val="28"/>
          <w:lang w:eastAsia="zh-TW"/>
        </w:rPr>
        <w:t>一</w:t>
      </w:r>
      <w:proofErr w:type="gramEnd"/>
      <w:r w:rsidR="00AF1B0B" w:rsidRPr="002C382C">
        <w:rPr>
          <w:rFonts w:ascii="文鼎粗行楷" w:eastAsia="文鼎粗行楷" w:hAnsi="Arial" w:cs="Arial" w:hint="eastAsia"/>
          <w:bCs/>
          <w:color w:val="000000" w:themeColor="text1"/>
          <w:sz w:val="28"/>
          <w:szCs w:val="28"/>
          <w:lang w:eastAsia="zh-TW"/>
        </w:rPr>
        <w:t>休條文解析與院所因應實務講座</w:t>
      </w:r>
      <w:r w:rsidR="00AF1B0B" w:rsidRPr="002C382C">
        <w:rPr>
          <w:rFonts w:ascii="文鼎粗行楷" w:eastAsia="文鼎粗行楷" w:hAnsiTheme="majorEastAsia" w:cs="Adobe 仿宋 Std R" w:hint="eastAsia"/>
          <w:color w:val="000000" w:themeColor="text1"/>
          <w:w w:val="104"/>
          <w:position w:val="-1"/>
          <w:sz w:val="28"/>
          <w:szCs w:val="28"/>
          <w:lang w:eastAsia="zh-TW"/>
        </w:rPr>
        <w:t>”</w:t>
      </w:r>
      <w:r w:rsidR="00AF1B0B" w:rsidRPr="002C382C">
        <w:rPr>
          <w:rFonts w:ascii="文鼎粗行楷" w:eastAsia="文鼎粗行楷" w:hAnsiTheme="majorEastAsia" w:cs="Adobe 仿宋 Std R" w:hint="eastAsia"/>
          <w:color w:val="000000" w:themeColor="text1"/>
          <w:sz w:val="28"/>
          <w:szCs w:val="28"/>
          <w:lang w:eastAsia="zh-TW"/>
        </w:rPr>
        <w:t>，期望藉著本次講座讓會員醫師們在新的一年，面對環境的改變，有明確的應變處理方式</w:t>
      </w:r>
      <w:r w:rsidR="00AF1B0B" w:rsidRPr="002C382C">
        <w:rPr>
          <w:rFonts w:ascii="文鼎粗行楷" w:eastAsia="文鼎粗行楷" w:hAnsi="新細明體" w:cs="Adobe 仿宋 Std R" w:hint="eastAsia"/>
          <w:color w:val="000000" w:themeColor="text1"/>
          <w:sz w:val="28"/>
          <w:szCs w:val="28"/>
          <w:lang w:eastAsia="zh-TW"/>
        </w:rPr>
        <w:t>。</w:t>
      </w:r>
    </w:p>
    <w:p w:rsidR="00657188" w:rsidRDefault="002C382C" w:rsidP="002D6BFC">
      <w:r>
        <w:rPr>
          <w:rFonts w:ascii="新細明體" w:eastAsia="新細明體" w:hAnsi="新細明體" w:hint="eastAsia"/>
          <w:lang w:eastAsia="zh-TW"/>
        </w:rPr>
        <w:t xml:space="preserve">   </w:t>
      </w:r>
      <w:r w:rsidR="0067265A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6A7E120" wp14:editId="617464C9">
                <wp:simplePos x="0" y="0"/>
                <wp:positionH relativeFrom="page">
                  <wp:posOffset>1352550</wp:posOffset>
                </wp:positionH>
                <wp:positionV relativeFrom="page">
                  <wp:posOffset>7772400</wp:posOffset>
                </wp:positionV>
                <wp:extent cx="6611620" cy="4381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162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0C0" w:rsidRDefault="00A510C0" w:rsidP="002D6BFC">
                            <w:pPr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4"/>
                                <w:lang w:eastAsia="zh-TW"/>
                              </w:rPr>
                            </w:pPr>
                          </w:p>
                          <w:p w:rsidR="0048149E" w:rsidRDefault="0048149E" w:rsidP="002D6BFC">
                            <w:pPr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4"/>
                                <w:lang w:eastAsia="zh-TW"/>
                              </w:rPr>
                            </w:pPr>
                          </w:p>
                          <w:p w:rsidR="0048149E" w:rsidRDefault="0048149E" w:rsidP="002D6BFC">
                            <w:pPr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4"/>
                                <w:lang w:eastAsia="zh-TW"/>
                              </w:rPr>
                            </w:pPr>
                          </w:p>
                          <w:p w:rsidR="0048149E" w:rsidRDefault="0048149E" w:rsidP="0048149E">
                            <w:pPr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4"/>
                                <w:lang w:eastAsia="zh-TW"/>
                              </w:rPr>
                            </w:pPr>
                          </w:p>
                          <w:p w:rsidR="0048149E" w:rsidRDefault="002C382C" w:rsidP="0048149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4"/>
                                <w:lang w:eastAsia="zh-TW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4"/>
                                <w:lang w:eastAsia="zh-TW"/>
                              </w:rPr>
                              <w:pict>
                                <v:shapetype id="_x0000_t170" coordsize="21600,21600" o:spt="170" adj="7200" path="m@0,l@1,m,21600r21600,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21600 0 @2"/>
                                    <v:f eqn="sum @1 21600 @0"/>
                                  </v:formulas>
                                  <v:path textpathok="t" o:connecttype="custom" o:connectlocs="10800,0;@2,10800;10800,21600;@3,10800" o:connectangles="270,180,90,0"/>
                                  <v:textpath on="t" fitshape="t"/>
                                  <v:handles>
                                    <v:h position="#0,topLeft" xrange="0,10792"/>
                                  </v:handles>
                                  <o:lock v:ext="edit" text="t" shapetype="t"/>
                                </v:shapetype>
                                <v:shape id="_x0000_i1026" type="#_x0000_t170" style="width:264.75pt;height:36pt" adj="2158" fillcolor="#520402" strokecolor="#b2b2b2" strokeweight="1pt">
                                  <v:fill color2="#fc0" focus="100%" type="gradient"/>
                                  <v:shadow on="t" type="perspective" color="#875b0d" opacity="45875f" origin=",.5" matrix=",,,.5,,-4768371582e-16"/>
                                  <v:textpath style="font-family:&quot;文鼎粗隸&quot;;font-weight:bold;v-text-reverse:t;v-text-kern:t" trim="t" fitpath="t" string="~ 歡迎會員踴躍參加 ~"/>
                                </v:shape>
                              </w:pict>
                            </w:r>
                          </w:p>
                          <w:p w:rsidR="0048149E" w:rsidRDefault="0048149E" w:rsidP="002D6BFC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6.5pt;margin-top:612pt;width:520.6pt;height:34.5pt;z-index:-2516520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" o:allowincell="f" filled="f" stroked="f">
                <v:textbox style="mso-fit-shape-to-text:t">
                  <w:txbxContent>
                    <w:p w:rsidR="00A510C0" w:rsidRDefault="00A510C0" w:rsidP="002D6BFC">
                      <w:pPr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4"/>
                          <w:lang w:eastAsia="zh-TW"/>
                        </w:rPr>
                      </w:pPr>
                    </w:p>
                    <w:p w:rsidR="0048149E" w:rsidRDefault="0048149E" w:rsidP="002D6BFC">
                      <w:pPr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4"/>
                          <w:lang w:eastAsia="zh-TW"/>
                        </w:rPr>
                      </w:pPr>
                    </w:p>
                    <w:p w:rsidR="0048149E" w:rsidRDefault="0048149E" w:rsidP="002D6BFC">
                      <w:pPr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4"/>
                          <w:lang w:eastAsia="zh-TW"/>
                        </w:rPr>
                      </w:pPr>
                    </w:p>
                    <w:p w:rsidR="0048149E" w:rsidRDefault="0048149E" w:rsidP="0048149E">
                      <w:pPr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4"/>
                          <w:lang w:eastAsia="zh-TW"/>
                        </w:rPr>
                      </w:pPr>
                    </w:p>
                    <w:p w:rsidR="0048149E" w:rsidRDefault="002C382C" w:rsidP="0048149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4"/>
                          <w:lang w:eastAsia="zh-TW"/>
                        </w:rPr>
                        <w:t xml:space="preserve">                     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4"/>
                          <w:lang w:eastAsia="zh-TW"/>
                        </w:rPr>
                        <w:pict>
                          <v:shape id="_x0000_i1026" type="#_x0000_t170" style="width:264.75pt;height:36pt" adj="2158" fillcolor="#520402" strokecolor="#b2b2b2" strokeweight="1pt">
                            <v:fill color2="#fc0" focus="100%" type="gradient"/>
                            <v:shadow on="t" type="perspective" color="#875b0d" opacity="45875f" origin=",.5" matrix=",,,.5,,-4768371582e-16"/>
                            <v:textpath style="font-family:&quot;文鼎粗隸&quot;;font-weight:bold;v-text-reverse:t;v-text-kern:t" trim="t" fitpath="t" string="~ 歡迎會員踴躍參加 ~"/>
                          </v:shape>
                        </w:pict>
                      </w:r>
                    </w:p>
                    <w:p w:rsidR="0048149E" w:rsidRDefault="0048149E" w:rsidP="002D6BFC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57188" w:rsidSect="00657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5BC" w:rsidRDefault="00DF05BC" w:rsidP="0048149E">
      <w:r>
        <w:separator/>
      </w:r>
    </w:p>
  </w:endnote>
  <w:endnote w:type="continuationSeparator" w:id="0">
    <w:p w:rsidR="00DF05BC" w:rsidRDefault="00DF05BC" w:rsidP="0048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行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仿宋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5BC" w:rsidRDefault="00DF05BC" w:rsidP="0048149E">
      <w:r>
        <w:separator/>
      </w:r>
    </w:p>
  </w:footnote>
  <w:footnote w:type="continuationSeparator" w:id="0">
    <w:p w:rsidR="00DF05BC" w:rsidRDefault="00DF05BC" w:rsidP="00481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999"/>
    <w:multiLevelType w:val="hybridMultilevel"/>
    <w:tmpl w:val="BB6EF26A"/>
    <w:lvl w:ilvl="0" w:tplc="04090013">
      <w:start w:val="1"/>
      <w:numFmt w:val="upperRoman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2691A45"/>
    <w:multiLevelType w:val="hybridMultilevel"/>
    <w:tmpl w:val="18B2B49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DC"/>
    <w:rsid w:val="00044BB6"/>
    <w:rsid w:val="0007606B"/>
    <w:rsid w:val="00080CE3"/>
    <w:rsid w:val="000B36DC"/>
    <w:rsid w:val="0013458E"/>
    <w:rsid w:val="001D013D"/>
    <w:rsid w:val="00256419"/>
    <w:rsid w:val="002C382C"/>
    <w:rsid w:val="002C460F"/>
    <w:rsid w:val="002D6BFC"/>
    <w:rsid w:val="0041075F"/>
    <w:rsid w:val="00434A90"/>
    <w:rsid w:val="00441E0A"/>
    <w:rsid w:val="0048149E"/>
    <w:rsid w:val="00490307"/>
    <w:rsid w:val="004C468A"/>
    <w:rsid w:val="004D23D7"/>
    <w:rsid w:val="00554927"/>
    <w:rsid w:val="0057725B"/>
    <w:rsid w:val="00581368"/>
    <w:rsid w:val="005B306C"/>
    <w:rsid w:val="00657188"/>
    <w:rsid w:val="00664D32"/>
    <w:rsid w:val="0067265A"/>
    <w:rsid w:val="006D5E14"/>
    <w:rsid w:val="006E12E6"/>
    <w:rsid w:val="0071376D"/>
    <w:rsid w:val="007365C0"/>
    <w:rsid w:val="00797818"/>
    <w:rsid w:val="008A5DA4"/>
    <w:rsid w:val="008D7C7A"/>
    <w:rsid w:val="008F4F61"/>
    <w:rsid w:val="00972061"/>
    <w:rsid w:val="009D5CA8"/>
    <w:rsid w:val="009E126D"/>
    <w:rsid w:val="00A510C0"/>
    <w:rsid w:val="00A66978"/>
    <w:rsid w:val="00A7442E"/>
    <w:rsid w:val="00AD2DE8"/>
    <w:rsid w:val="00AF1B0B"/>
    <w:rsid w:val="00B85920"/>
    <w:rsid w:val="00BA26A2"/>
    <w:rsid w:val="00BB6BD8"/>
    <w:rsid w:val="00D435B2"/>
    <w:rsid w:val="00DE52E5"/>
    <w:rsid w:val="00DF05BC"/>
    <w:rsid w:val="00DF3A7F"/>
    <w:rsid w:val="00E63428"/>
    <w:rsid w:val="00EF309E"/>
    <w:rsid w:val="00EF3D40"/>
    <w:rsid w:val="00F06832"/>
    <w:rsid w:val="00F473AC"/>
    <w:rsid w:val="00F67249"/>
    <w:rsid w:val="00F840AF"/>
    <w:rsid w:val="00F84FCF"/>
    <w:rsid w:val="00F92D3F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FC"/>
    <w:pPr>
      <w:spacing w:after="0" w:line="240" w:lineRule="auto"/>
      <w:jc w:val="center"/>
    </w:pPr>
    <w:rPr>
      <w:rFonts w:asciiTheme="majorHAnsi" w:hAnsiTheme="majorHAnsi"/>
      <w:color w:val="4F81BD" w:themeColor="accent1"/>
    </w:rPr>
  </w:style>
  <w:style w:type="paragraph" w:styleId="1">
    <w:name w:val="heading 1"/>
    <w:basedOn w:val="a"/>
    <w:next w:val="a"/>
    <w:link w:val="10"/>
    <w:uiPriority w:val="9"/>
    <w:qFormat/>
    <w:rsid w:val="0013458E"/>
    <w:pPr>
      <w:spacing w:before="240" w:after="240" w:line="216" w:lineRule="auto"/>
      <w:outlineLvl w:val="0"/>
    </w:pPr>
    <w:rPr>
      <w:color w:val="204868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0C0"/>
    <w:rPr>
      <w:rFonts w:ascii="Tahoma" w:hAnsi="Tahoma" w:cs="Tahoma"/>
      <w:sz w:val="16"/>
      <w:szCs w:val="16"/>
    </w:rPr>
  </w:style>
  <w:style w:type="character" w:customStyle="1" w:styleId="a4">
    <w:name w:val="註解方塊文字 字元"/>
    <w:basedOn w:val="a0"/>
    <w:link w:val="a3"/>
    <w:uiPriority w:val="99"/>
    <w:semiHidden/>
    <w:rsid w:val="00A510C0"/>
    <w:rPr>
      <w:rFonts w:ascii="Tahoma" w:hAnsi="Tahoma" w:cs="Tahoma"/>
      <w:sz w:val="16"/>
      <w:szCs w:val="16"/>
    </w:rPr>
  </w:style>
  <w:style w:type="character" w:customStyle="1" w:styleId="10">
    <w:name w:val="標題 1 字元"/>
    <w:basedOn w:val="a0"/>
    <w:link w:val="1"/>
    <w:uiPriority w:val="9"/>
    <w:rsid w:val="0013458E"/>
    <w:rPr>
      <w:rFonts w:asciiTheme="majorHAnsi" w:hAnsiTheme="majorHAnsi"/>
      <w:color w:val="204868"/>
      <w:sz w:val="96"/>
      <w:szCs w:val="96"/>
    </w:rPr>
  </w:style>
  <w:style w:type="paragraph" w:customStyle="1" w:styleId="a5">
    <w:name w:val="公司名稱"/>
    <w:basedOn w:val="a"/>
    <w:qFormat/>
    <w:rsid w:val="002D6BFC"/>
  </w:style>
  <w:style w:type="paragraph" w:customStyle="1" w:styleId="a6">
    <w:name w:val="日期及时间"/>
    <w:basedOn w:val="a"/>
    <w:qFormat/>
    <w:rsid w:val="002D6BFC"/>
    <w:rPr>
      <w:color w:val="76923C" w:themeColor="accent3" w:themeShade="BF"/>
      <w:sz w:val="44"/>
      <w:szCs w:val="44"/>
    </w:rPr>
  </w:style>
  <w:style w:type="paragraph" w:customStyle="1" w:styleId="a7">
    <w:name w:val="斜體"/>
    <w:basedOn w:val="a"/>
    <w:qFormat/>
    <w:rsid w:val="002D6BFC"/>
    <w:rPr>
      <w:i/>
    </w:rPr>
  </w:style>
  <w:style w:type="paragraph" w:styleId="a8">
    <w:name w:val="List Paragraph"/>
    <w:basedOn w:val="a"/>
    <w:uiPriority w:val="34"/>
    <w:qFormat/>
    <w:rsid w:val="0067265A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481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8149E"/>
    <w:rPr>
      <w:rFonts w:asciiTheme="majorHAnsi" w:hAnsiTheme="majorHAnsi"/>
      <w:color w:val="4F81BD" w:themeColor="accent1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81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8149E"/>
    <w:rPr>
      <w:rFonts w:asciiTheme="majorHAnsi" w:hAnsiTheme="majorHAnsi"/>
      <w:color w:val="4F81BD" w:themeColor="accent1"/>
      <w:sz w:val="20"/>
      <w:szCs w:val="20"/>
    </w:rPr>
  </w:style>
  <w:style w:type="paragraph" w:customStyle="1" w:styleId="11">
    <w:name w:val="字元 字元 字元 字元 字元 字元1 字元 字元 字元 字元"/>
    <w:basedOn w:val="a"/>
    <w:semiHidden/>
    <w:rsid w:val="0048149E"/>
    <w:pPr>
      <w:spacing w:after="160" w:line="240" w:lineRule="exact"/>
      <w:jc w:val="left"/>
    </w:pPr>
    <w:rPr>
      <w:rFonts w:ascii="Verdana" w:eastAsia="Times New Roman" w:hAnsi="Verdana" w:cs="Mangal"/>
      <w:color w:val="auto"/>
      <w:kern w:val="2"/>
      <w:sz w:val="20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FC"/>
    <w:pPr>
      <w:spacing w:after="0" w:line="240" w:lineRule="auto"/>
      <w:jc w:val="center"/>
    </w:pPr>
    <w:rPr>
      <w:rFonts w:asciiTheme="majorHAnsi" w:hAnsiTheme="majorHAnsi"/>
      <w:color w:val="4F81BD" w:themeColor="accent1"/>
    </w:rPr>
  </w:style>
  <w:style w:type="paragraph" w:styleId="1">
    <w:name w:val="heading 1"/>
    <w:basedOn w:val="a"/>
    <w:next w:val="a"/>
    <w:link w:val="10"/>
    <w:uiPriority w:val="9"/>
    <w:qFormat/>
    <w:rsid w:val="0013458E"/>
    <w:pPr>
      <w:spacing w:before="240" w:after="240" w:line="216" w:lineRule="auto"/>
      <w:outlineLvl w:val="0"/>
    </w:pPr>
    <w:rPr>
      <w:color w:val="204868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0C0"/>
    <w:rPr>
      <w:rFonts w:ascii="Tahoma" w:hAnsi="Tahoma" w:cs="Tahoma"/>
      <w:sz w:val="16"/>
      <w:szCs w:val="16"/>
    </w:rPr>
  </w:style>
  <w:style w:type="character" w:customStyle="1" w:styleId="a4">
    <w:name w:val="註解方塊文字 字元"/>
    <w:basedOn w:val="a0"/>
    <w:link w:val="a3"/>
    <w:uiPriority w:val="99"/>
    <w:semiHidden/>
    <w:rsid w:val="00A510C0"/>
    <w:rPr>
      <w:rFonts w:ascii="Tahoma" w:hAnsi="Tahoma" w:cs="Tahoma"/>
      <w:sz w:val="16"/>
      <w:szCs w:val="16"/>
    </w:rPr>
  </w:style>
  <w:style w:type="character" w:customStyle="1" w:styleId="10">
    <w:name w:val="標題 1 字元"/>
    <w:basedOn w:val="a0"/>
    <w:link w:val="1"/>
    <w:uiPriority w:val="9"/>
    <w:rsid w:val="0013458E"/>
    <w:rPr>
      <w:rFonts w:asciiTheme="majorHAnsi" w:hAnsiTheme="majorHAnsi"/>
      <w:color w:val="204868"/>
      <w:sz w:val="96"/>
      <w:szCs w:val="96"/>
    </w:rPr>
  </w:style>
  <w:style w:type="paragraph" w:customStyle="1" w:styleId="a5">
    <w:name w:val="公司名稱"/>
    <w:basedOn w:val="a"/>
    <w:qFormat/>
    <w:rsid w:val="002D6BFC"/>
  </w:style>
  <w:style w:type="paragraph" w:customStyle="1" w:styleId="a6">
    <w:name w:val="日期及时间"/>
    <w:basedOn w:val="a"/>
    <w:qFormat/>
    <w:rsid w:val="002D6BFC"/>
    <w:rPr>
      <w:color w:val="76923C" w:themeColor="accent3" w:themeShade="BF"/>
      <w:sz w:val="44"/>
      <w:szCs w:val="44"/>
    </w:rPr>
  </w:style>
  <w:style w:type="paragraph" w:customStyle="1" w:styleId="a7">
    <w:name w:val="斜體"/>
    <w:basedOn w:val="a"/>
    <w:qFormat/>
    <w:rsid w:val="002D6BFC"/>
    <w:rPr>
      <w:i/>
    </w:rPr>
  </w:style>
  <w:style w:type="paragraph" w:styleId="a8">
    <w:name w:val="List Paragraph"/>
    <w:basedOn w:val="a"/>
    <w:uiPriority w:val="34"/>
    <w:qFormat/>
    <w:rsid w:val="0067265A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481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8149E"/>
    <w:rPr>
      <w:rFonts w:asciiTheme="majorHAnsi" w:hAnsiTheme="majorHAnsi"/>
      <w:color w:val="4F81BD" w:themeColor="accent1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81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8149E"/>
    <w:rPr>
      <w:rFonts w:asciiTheme="majorHAnsi" w:hAnsiTheme="majorHAnsi"/>
      <w:color w:val="4F81BD" w:themeColor="accent1"/>
      <w:sz w:val="20"/>
      <w:szCs w:val="20"/>
    </w:rPr>
  </w:style>
  <w:style w:type="paragraph" w:customStyle="1" w:styleId="11">
    <w:name w:val="字元 字元 字元 字元 字元 字元1 字元 字元 字元 字元"/>
    <w:basedOn w:val="a"/>
    <w:semiHidden/>
    <w:rsid w:val="0048149E"/>
    <w:pPr>
      <w:spacing w:after="160" w:line="240" w:lineRule="exact"/>
      <w:jc w:val="left"/>
    </w:pPr>
    <w:rPr>
      <w:rFonts w:ascii="Verdana" w:eastAsia="Times New Roman" w:hAnsi="Verdana" w:cs="Mangal"/>
      <w:color w:val="auto"/>
      <w:kern w:val="2"/>
      <w:sz w:val="20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n\AppData\Roaming\Microsoft\Templates\holiday_invitation_bluegreen_for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2D4A5B0-82B1-451B-958C-17FEF5BEE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holiday_invitation_bluegreen_formal</Template>
  <TotalTime>11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Holiday party invitation with blue and green ornaments (Formal design)</dc:title>
  <dc:creator>yun</dc:creator>
  <cp:lastModifiedBy>user</cp:lastModifiedBy>
  <cp:revision>4</cp:revision>
  <cp:lastPrinted>2007-11-09T17:24:00Z</cp:lastPrinted>
  <dcterms:created xsi:type="dcterms:W3CDTF">2017-01-19T04:30:00Z</dcterms:created>
  <dcterms:modified xsi:type="dcterms:W3CDTF">2017-02-03T03:49:00Z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TC102480639990</vt:lpwstr>
  </property>
</Properties>
</file>